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A8371" w14:textId="77777777" w:rsidR="00C10A76" w:rsidRPr="00254A2F" w:rsidRDefault="00C10A76" w:rsidP="00C10A76">
      <w:pPr>
        <w:spacing w:before="240" w:after="240"/>
        <w:jc w:val="center"/>
        <w:outlineLvl w:val="6"/>
        <w:rPr>
          <w:rFonts w:cs="Calibri Light"/>
          <w:b/>
          <w:szCs w:val="20"/>
          <w:lang w:val="es-ES_tradnl"/>
        </w:rPr>
      </w:pPr>
      <w:r w:rsidRPr="00254A2F">
        <w:rPr>
          <w:rFonts w:cs="Calibri Light"/>
          <w:b/>
          <w:szCs w:val="20"/>
          <w:lang w:val="es-ES_tradnl"/>
        </w:rPr>
        <w:t xml:space="preserve">ANEJO </w:t>
      </w:r>
      <w:r>
        <w:rPr>
          <w:rFonts w:cs="Calibri Light"/>
          <w:b/>
          <w:szCs w:val="20"/>
          <w:lang w:val="es-ES_tradnl"/>
        </w:rPr>
        <w:t>IV</w:t>
      </w:r>
    </w:p>
    <w:p w14:paraId="0B316224" w14:textId="77777777" w:rsidR="00C10A76" w:rsidRPr="00254A2F" w:rsidRDefault="00C10A76" w:rsidP="00C10A76">
      <w:pPr>
        <w:spacing w:before="240" w:after="240"/>
        <w:jc w:val="center"/>
        <w:outlineLvl w:val="6"/>
        <w:rPr>
          <w:rFonts w:cs="Calibri Light"/>
          <w:b/>
          <w:szCs w:val="20"/>
          <w:lang w:val="es-ES_tradnl"/>
        </w:rPr>
      </w:pPr>
      <w:r w:rsidRPr="00254A2F">
        <w:rPr>
          <w:rFonts w:cs="Calibri Light"/>
          <w:b/>
          <w:szCs w:val="20"/>
          <w:lang w:val="es-ES_tradnl"/>
        </w:rPr>
        <w:t>DATOS DE LA EMPRESA:</w:t>
      </w:r>
    </w:p>
    <w:p w14:paraId="008EBBA0" w14:textId="3A5364C4" w:rsidR="00C10A76" w:rsidRDefault="00C10A76" w:rsidP="00C10A76">
      <w:pPr>
        <w:suppressAutoHyphens/>
        <w:spacing w:line="360" w:lineRule="auto"/>
        <w:jc w:val="both"/>
        <w:rPr>
          <w:rFonts w:cs="Arial"/>
          <w:b/>
          <w:lang w:val="es-ES_tradnl"/>
        </w:rPr>
      </w:pPr>
      <w:r w:rsidRPr="00C10A76">
        <w:rPr>
          <w:rFonts w:asciiTheme="majorHAnsi" w:hAnsiTheme="majorHAnsi"/>
          <w:b/>
          <w:bCs/>
          <w:sz w:val="20"/>
          <w:szCs w:val="20"/>
        </w:rPr>
        <w:t>ENAJENACIÓN POR CONCURRENCIA DE OFERTAS DE CHATARRA PROCEDENTE DE LAS OBRAS “PROYECTO DE DMEOLICIÓN DE LAS NAVES INDUSTRIALES 6 EN EL POLÍGONO DE WISSOCQ”, “PROYECTO DE DMEOLICIÓN DE LAS NAVES INDUSTRIALES 1, 2, 3A, 3B Y 7 EN EL POLÍGONO DE WISSOCQ” E “INCORPORACIÓN Y ADECUACIÓN DE PARCELAS EN LA ZONA DEL POLÍGONO DE WISSOCQ AL RECINTO CERRADO DEL PUERTO. -FASE I” SANTANDER. CANTABRIA.</w:t>
      </w:r>
    </w:p>
    <w:tbl>
      <w:tblPr>
        <w:tblW w:w="8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7"/>
        <w:gridCol w:w="3790"/>
      </w:tblGrid>
      <w:tr w:rsidR="00C10A76" w:rsidRPr="00254A2F" w14:paraId="36919C73" w14:textId="77777777" w:rsidTr="00001E01">
        <w:trPr>
          <w:trHeight w:hRule="exact" w:val="702"/>
          <w:jc w:val="center"/>
        </w:trPr>
        <w:tc>
          <w:tcPr>
            <w:tcW w:w="4927" w:type="dxa"/>
            <w:tcBorders>
              <w:top w:val="thinThickLargeGap" w:sz="24" w:space="0" w:color="auto"/>
              <w:left w:val="thinThickLargeGap" w:sz="24" w:space="0" w:color="auto"/>
            </w:tcBorders>
            <w:shd w:val="clear" w:color="auto" w:fill="C0C0C0"/>
            <w:vAlign w:val="center"/>
          </w:tcPr>
          <w:p w14:paraId="7EC0939B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Razón Social</w:t>
            </w:r>
          </w:p>
        </w:tc>
        <w:tc>
          <w:tcPr>
            <w:tcW w:w="3790" w:type="dxa"/>
            <w:tcBorders>
              <w:top w:val="thinThickLargeGap" w:sz="24" w:space="0" w:color="auto"/>
              <w:right w:val="thinThickLargeGap" w:sz="24" w:space="0" w:color="auto"/>
            </w:tcBorders>
            <w:shd w:val="clear" w:color="auto" w:fill="C0C0C0"/>
            <w:vAlign w:val="center"/>
          </w:tcPr>
          <w:p w14:paraId="3CEBA123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NIF</w:t>
            </w:r>
          </w:p>
        </w:tc>
      </w:tr>
      <w:tr w:rsidR="00C10A76" w:rsidRPr="00254A2F" w14:paraId="3F52EA07" w14:textId="77777777" w:rsidTr="00001E01">
        <w:trPr>
          <w:trHeight w:hRule="exact" w:val="429"/>
          <w:jc w:val="center"/>
        </w:trPr>
        <w:tc>
          <w:tcPr>
            <w:tcW w:w="4927" w:type="dxa"/>
            <w:tcBorders>
              <w:left w:val="thinThickLargeGap" w:sz="24" w:space="0" w:color="auto"/>
              <w:bottom w:val="single" w:sz="4" w:space="0" w:color="auto"/>
            </w:tcBorders>
            <w:vAlign w:val="center"/>
          </w:tcPr>
          <w:p w14:paraId="0B2BAE5D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602031255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602031255"/>
          </w:p>
        </w:tc>
        <w:tc>
          <w:tcPr>
            <w:tcW w:w="3790" w:type="dxa"/>
            <w:tcBorders>
              <w:bottom w:val="single" w:sz="4" w:space="0" w:color="auto"/>
              <w:right w:val="thinThickLargeGap" w:sz="24" w:space="0" w:color="auto"/>
            </w:tcBorders>
            <w:vAlign w:val="center"/>
          </w:tcPr>
          <w:p w14:paraId="25CCDD4F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81332284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81332284"/>
          </w:p>
        </w:tc>
      </w:tr>
      <w:tr w:rsidR="00C10A76" w:rsidRPr="00254A2F" w14:paraId="5FC91179" w14:textId="77777777" w:rsidTr="00001E01">
        <w:trPr>
          <w:trHeight w:hRule="exact" w:val="635"/>
          <w:jc w:val="center"/>
        </w:trPr>
        <w:tc>
          <w:tcPr>
            <w:tcW w:w="4927" w:type="dxa"/>
            <w:tcBorders>
              <w:left w:val="thinThickLargeGap" w:sz="24" w:space="0" w:color="auto"/>
            </w:tcBorders>
            <w:shd w:val="clear" w:color="auto" w:fill="C0C0C0"/>
            <w:vAlign w:val="center"/>
          </w:tcPr>
          <w:p w14:paraId="6AE8EF93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Domicilio Social</w:t>
            </w:r>
          </w:p>
        </w:tc>
        <w:tc>
          <w:tcPr>
            <w:tcW w:w="3790" w:type="dxa"/>
            <w:tcBorders>
              <w:right w:val="thinThickLargeGap" w:sz="24" w:space="0" w:color="auto"/>
            </w:tcBorders>
            <w:shd w:val="clear" w:color="auto" w:fill="C0C0C0"/>
            <w:vAlign w:val="center"/>
          </w:tcPr>
          <w:p w14:paraId="053BBCDD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C.P. y Población</w:t>
            </w:r>
          </w:p>
        </w:tc>
      </w:tr>
      <w:tr w:rsidR="00C10A76" w:rsidRPr="00254A2F" w14:paraId="6330C727" w14:textId="77777777" w:rsidTr="00001E01">
        <w:trPr>
          <w:trHeight w:hRule="exact" w:val="357"/>
          <w:jc w:val="center"/>
        </w:trPr>
        <w:tc>
          <w:tcPr>
            <w:tcW w:w="4927" w:type="dxa"/>
            <w:tcBorders>
              <w:left w:val="thinThickLargeGap" w:sz="24" w:space="0" w:color="auto"/>
              <w:bottom w:val="thinThickLargeGap" w:sz="24" w:space="0" w:color="auto"/>
            </w:tcBorders>
            <w:vAlign w:val="center"/>
          </w:tcPr>
          <w:p w14:paraId="3FB028B9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369761225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369761225"/>
          </w:p>
        </w:tc>
        <w:tc>
          <w:tcPr>
            <w:tcW w:w="3790" w:type="dxa"/>
            <w:tcBorders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14:paraId="64170BE9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456600205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456600205"/>
          </w:p>
        </w:tc>
      </w:tr>
    </w:tbl>
    <w:p w14:paraId="61551761" w14:textId="77777777" w:rsidR="00C10A76" w:rsidRPr="00254A2F" w:rsidRDefault="00C10A76" w:rsidP="00C10A76">
      <w:pPr>
        <w:spacing w:before="240" w:after="240"/>
        <w:jc w:val="center"/>
        <w:rPr>
          <w:rFonts w:cs="Calibri Light"/>
          <w:b/>
          <w:bCs/>
          <w:szCs w:val="20"/>
          <w:lang w:val="es-ES_tradnl"/>
        </w:rPr>
      </w:pPr>
    </w:p>
    <w:tbl>
      <w:tblPr>
        <w:tblW w:w="8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7"/>
        <w:gridCol w:w="2037"/>
        <w:gridCol w:w="2031"/>
      </w:tblGrid>
      <w:tr w:rsidR="00C10A76" w:rsidRPr="00254A2F" w14:paraId="36EACD38" w14:textId="77777777" w:rsidTr="00001E01">
        <w:trPr>
          <w:trHeight w:val="397"/>
          <w:jc w:val="center"/>
        </w:trPr>
        <w:tc>
          <w:tcPr>
            <w:tcW w:w="4637" w:type="dxa"/>
            <w:tcBorders>
              <w:top w:val="thinThickLargeGap" w:sz="24" w:space="0" w:color="auto"/>
              <w:left w:val="thickThinLargeGap" w:sz="24" w:space="0" w:color="auto"/>
            </w:tcBorders>
            <w:shd w:val="clear" w:color="auto" w:fill="C0C0C0"/>
            <w:vAlign w:val="center"/>
          </w:tcPr>
          <w:p w14:paraId="186ED9E1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Persona de contacto a efectos del ENVÍO DE FACTURAS</w:t>
            </w:r>
          </w:p>
        </w:tc>
        <w:tc>
          <w:tcPr>
            <w:tcW w:w="2037" w:type="dxa"/>
            <w:tcBorders>
              <w:top w:val="thinThickLargeGap" w:sz="24" w:space="0" w:color="auto"/>
            </w:tcBorders>
            <w:shd w:val="clear" w:color="auto" w:fill="C0C0C0"/>
            <w:vAlign w:val="center"/>
          </w:tcPr>
          <w:p w14:paraId="6FA946F4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Teléfono</w:t>
            </w:r>
          </w:p>
        </w:tc>
        <w:tc>
          <w:tcPr>
            <w:tcW w:w="2031" w:type="dxa"/>
            <w:tcBorders>
              <w:top w:val="thinThickLargeGap" w:sz="24" w:space="0" w:color="auto"/>
              <w:right w:val="thickThinLargeGap" w:sz="24" w:space="0" w:color="auto"/>
            </w:tcBorders>
            <w:shd w:val="clear" w:color="auto" w:fill="C0C0C0"/>
            <w:vAlign w:val="center"/>
          </w:tcPr>
          <w:p w14:paraId="4C140403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Fax</w:t>
            </w:r>
          </w:p>
        </w:tc>
      </w:tr>
      <w:tr w:rsidR="00C10A76" w:rsidRPr="00254A2F" w14:paraId="0D658B86" w14:textId="77777777" w:rsidTr="00001E01">
        <w:trPr>
          <w:trHeight w:val="367"/>
          <w:jc w:val="center"/>
        </w:trPr>
        <w:tc>
          <w:tcPr>
            <w:tcW w:w="4637" w:type="dxa"/>
            <w:tcBorders>
              <w:left w:val="thickThinLargeGap" w:sz="24" w:space="0" w:color="auto"/>
              <w:bottom w:val="single" w:sz="4" w:space="0" w:color="auto"/>
            </w:tcBorders>
            <w:vAlign w:val="center"/>
          </w:tcPr>
          <w:p w14:paraId="68CFA6EC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1662728848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1662728848"/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14:paraId="014393D0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331766566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331766566"/>
          </w:p>
        </w:tc>
        <w:tc>
          <w:tcPr>
            <w:tcW w:w="2031" w:type="dxa"/>
            <w:tcBorders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188A5181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777930036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777930036"/>
          </w:p>
        </w:tc>
      </w:tr>
      <w:tr w:rsidR="00C10A76" w:rsidRPr="00254A2F" w14:paraId="16FEB88A" w14:textId="77777777" w:rsidTr="00001E01">
        <w:trPr>
          <w:trHeight w:val="397"/>
          <w:jc w:val="center"/>
        </w:trPr>
        <w:tc>
          <w:tcPr>
            <w:tcW w:w="4637" w:type="dxa"/>
            <w:tcBorders>
              <w:left w:val="thickThinLargeGap" w:sz="24" w:space="0" w:color="auto"/>
            </w:tcBorders>
            <w:shd w:val="clear" w:color="auto" w:fill="C0C0C0"/>
            <w:vAlign w:val="center"/>
          </w:tcPr>
          <w:p w14:paraId="0BA64180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Dirección</w:t>
            </w:r>
          </w:p>
        </w:tc>
        <w:tc>
          <w:tcPr>
            <w:tcW w:w="4068" w:type="dxa"/>
            <w:gridSpan w:val="2"/>
            <w:tcBorders>
              <w:right w:val="thickThinLargeGap" w:sz="24" w:space="0" w:color="auto"/>
            </w:tcBorders>
            <w:shd w:val="clear" w:color="auto" w:fill="C0C0C0"/>
            <w:vAlign w:val="center"/>
          </w:tcPr>
          <w:p w14:paraId="042B94F9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e-mail</w:t>
            </w:r>
          </w:p>
        </w:tc>
      </w:tr>
      <w:tr w:rsidR="00C10A76" w:rsidRPr="00254A2F" w14:paraId="6D94798F" w14:textId="77777777" w:rsidTr="00001E01">
        <w:trPr>
          <w:cantSplit/>
          <w:trHeight w:val="405"/>
          <w:jc w:val="center"/>
        </w:trPr>
        <w:tc>
          <w:tcPr>
            <w:tcW w:w="4637" w:type="dxa"/>
            <w:tcBorders>
              <w:left w:val="thickThinLargeGap" w:sz="24" w:space="0" w:color="auto"/>
              <w:bottom w:val="thinThickLargeGap" w:sz="24" w:space="0" w:color="auto"/>
            </w:tcBorders>
            <w:vAlign w:val="center"/>
          </w:tcPr>
          <w:p w14:paraId="44FA3813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83432782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83432782"/>
          </w:p>
        </w:tc>
        <w:tc>
          <w:tcPr>
            <w:tcW w:w="4068" w:type="dxa"/>
            <w:gridSpan w:val="2"/>
            <w:tcBorders>
              <w:bottom w:val="thinThickLargeGap" w:sz="24" w:space="0" w:color="auto"/>
              <w:right w:val="thickThinLargeGap" w:sz="24" w:space="0" w:color="auto"/>
            </w:tcBorders>
            <w:vAlign w:val="center"/>
          </w:tcPr>
          <w:p w14:paraId="4E45F9FF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271282460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271282460"/>
          </w:p>
        </w:tc>
      </w:tr>
    </w:tbl>
    <w:p w14:paraId="74085F8D" w14:textId="77777777" w:rsidR="00C10A76" w:rsidRPr="00826DBD" w:rsidRDefault="00C10A76" w:rsidP="00C10A76">
      <w:pPr>
        <w:spacing w:before="240" w:after="240"/>
        <w:ind w:firstLine="591"/>
        <w:jc w:val="center"/>
        <w:rPr>
          <w:rFonts w:cs="Calibri Light"/>
          <w:szCs w:val="20"/>
          <w:lang w:val="es-ES_tradnl"/>
        </w:rPr>
      </w:pPr>
    </w:p>
    <w:tbl>
      <w:tblPr>
        <w:tblW w:w="8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134"/>
        <w:gridCol w:w="934"/>
        <w:gridCol w:w="2031"/>
      </w:tblGrid>
      <w:tr w:rsidR="00C10A76" w:rsidRPr="00254A2F" w14:paraId="365AE758" w14:textId="77777777" w:rsidTr="00001E01">
        <w:trPr>
          <w:trHeight w:val="397"/>
          <w:jc w:val="center"/>
        </w:trPr>
        <w:tc>
          <w:tcPr>
            <w:tcW w:w="4606" w:type="dxa"/>
            <w:tcBorders>
              <w:top w:val="thinThickLargeGap" w:sz="24" w:space="0" w:color="auto"/>
              <w:left w:val="thickThinLargeGap" w:sz="2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0046A720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Persona de contacto a efectos de la</w:t>
            </w:r>
          </w:p>
          <w:p w14:paraId="318636B1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EJECUCIÓN DEL CONTRATO</w:t>
            </w:r>
          </w:p>
        </w:tc>
        <w:tc>
          <w:tcPr>
            <w:tcW w:w="2068" w:type="dxa"/>
            <w:gridSpan w:val="2"/>
            <w:tcBorders>
              <w:top w:val="thinThickLargeGap" w:sz="24" w:space="0" w:color="auto"/>
            </w:tcBorders>
            <w:shd w:val="clear" w:color="auto" w:fill="C0C0C0"/>
            <w:vAlign w:val="center"/>
          </w:tcPr>
          <w:p w14:paraId="04ECE365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Teléfono</w:t>
            </w:r>
          </w:p>
        </w:tc>
        <w:tc>
          <w:tcPr>
            <w:tcW w:w="2031" w:type="dxa"/>
            <w:tcBorders>
              <w:top w:val="thinThickLargeGap" w:sz="24" w:space="0" w:color="auto"/>
              <w:right w:val="thickThinLargeGap" w:sz="24" w:space="0" w:color="auto"/>
            </w:tcBorders>
            <w:shd w:val="clear" w:color="auto" w:fill="C0C0C0"/>
            <w:vAlign w:val="center"/>
          </w:tcPr>
          <w:p w14:paraId="0EDC594F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Fax</w:t>
            </w:r>
          </w:p>
        </w:tc>
      </w:tr>
      <w:tr w:rsidR="00C10A76" w:rsidRPr="00254A2F" w14:paraId="16EB50BC" w14:textId="77777777" w:rsidTr="00001E01">
        <w:trPr>
          <w:trHeight w:val="477"/>
          <w:jc w:val="center"/>
        </w:trPr>
        <w:tc>
          <w:tcPr>
            <w:tcW w:w="4606" w:type="dxa"/>
            <w:tcBorders>
              <w:left w:val="thickThinLargeGap" w:sz="24" w:space="0" w:color="auto"/>
              <w:bottom w:val="double" w:sz="4" w:space="0" w:color="auto"/>
            </w:tcBorders>
            <w:vAlign w:val="center"/>
          </w:tcPr>
          <w:p w14:paraId="5869E4EC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706572012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706572012"/>
          </w:p>
        </w:tc>
        <w:tc>
          <w:tcPr>
            <w:tcW w:w="2068" w:type="dxa"/>
            <w:gridSpan w:val="2"/>
            <w:tcBorders>
              <w:bottom w:val="single" w:sz="4" w:space="0" w:color="auto"/>
            </w:tcBorders>
            <w:vAlign w:val="center"/>
          </w:tcPr>
          <w:p w14:paraId="71801649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1614496450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1614496450"/>
          </w:p>
        </w:tc>
        <w:tc>
          <w:tcPr>
            <w:tcW w:w="2031" w:type="dxa"/>
            <w:tcBorders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59E3E594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660896013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660896013"/>
          </w:p>
        </w:tc>
      </w:tr>
      <w:tr w:rsidR="00C10A76" w:rsidRPr="00254A2F" w14:paraId="1EBC4FEC" w14:textId="77777777" w:rsidTr="00001E01">
        <w:trPr>
          <w:trHeight w:val="397"/>
          <w:jc w:val="center"/>
        </w:trPr>
        <w:tc>
          <w:tcPr>
            <w:tcW w:w="5740" w:type="dxa"/>
            <w:gridSpan w:val="2"/>
            <w:tcBorders>
              <w:left w:val="thickThinLargeGap" w:sz="24" w:space="0" w:color="auto"/>
            </w:tcBorders>
            <w:shd w:val="clear" w:color="auto" w:fill="C0C0C0"/>
            <w:vAlign w:val="center"/>
          </w:tcPr>
          <w:p w14:paraId="5C84FA56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Dirección</w:t>
            </w:r>
          </w:p>
        </w:tc>
        <w:tc>
          <w:tcPr>
            <w:tcW w:w="2965" w:type="dxa"/>
            <w:gridSpan w:val="2"/>
            <w:tcBorders>
              <w:right w:val="thickThinLargeGap" w:sz="24" w:space="0" w:color="auto"/>
            </w:tcBorders>
            <w:shd w:val="clear" w:color="auto" w:fill="C0C0C0"/>
            <w:vAlign w:val="center"/>
          </w:tcPr>
          <w:p w14:paraId="74849E5D" w14:textId="77777777" w:rsidR="00C10A76" w:rsidRPr="00254A2F" w:rsidRDefault="00C10A76" w:rsidP="00001E01">
            <w:pPr>
              <w:jc w:val="center"/>
              <w:rPr>
                <w:rFonts w:cs="Calibri Light"/>
                <w:b/>
                <w:bCs/>
                <w:szCs w:val="20"/>
                <w:lang w:val="es-ES_tradnl"/>
              </w:rPr>
            </w:pPr>
            <w:r w:rsidRPr="00254A2F">
              <w:rPr>
                <w:rFonts w:cs="Calibri Light"/>
                <w:b/>
                <w:bCs/>
                <w:szCs w:val="20"/>
                <w:lang w:val="es-ES_tradnl"/>
              </w:rPr>
              <w:t>e-mail</w:t>
            </w:r>
          </w:p>
        </w:tc>
      </w:tr>
      <w:tr w:rsidR="00C10A76" w:rsidRPr="00254A2F" w14:paraId="1FF704E7" w14:textId="77777777" w:rsidTr="00001E01">
        <w:trPr>
          <w:cantSplit/>
          <w:trHeight w:val="501"/>
          <w:jc w:val="center"/>
        </w:trPr>
        <w:tc>
          <w:tcPr>
            <w:tcW w:w="5740" w:type="dxa"/>
            <w:gridSpan w:val="2"/>
            <w:tcBorders>
              <w:left w:val="thickThinLargeGap" w:sz="24" w:space="0" w:color="auto"/>
              <w:bottom w:val="double" w:sz="4" w:space="0" w:color="auto"/>
            </w:tcBorders>
            <w:vAlign w:val="center"/>
          </w:tcPr>
          <w:p w14:paraId="3952C735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806315863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806315863"/>
          </w:p>
        </w:tc>
        <w:tc>
          <w:tcPr>
            <w:tcW w:w="2965" w:type="dxa"/>
            <w:gridSpan w:val="2"/>
            <w:tcBorders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7B1181E" w14:textId="77777777" w:rsidR="00C10A76" w:rsidRPr="00254A2F" w:rsidRDefault="00C10A76" w:rsidP="00001E01">
            <w:pPr>
              <w:widowControl/>
              <w:jc w:val="center"/>
              <w:rPr>
                <w:rFonts w:cs="Calibri"/>
                <w:color w:val="000000"/>
                <w:sz w:val="18"/>
                <w:szCs w:val="18"/>
              </w:rPr>
            </w:pPr>
            <w:permStart w:id="277838816" w:edGrp="everyone"/>
            <w:r w:rsidRPr="00201DE6">
              <w:rPr>
                <w:rFonts w:ascii="Calibri Light" w:hAnsi="Calibri Light"/>
                <w:szCs w:val="20"/>
              </w:rPr>
              <w:t>_____</w:t>
            </w:r>
            <w:permEnd w:id="277838816"/>
          </w:p>
        </w:tc>
      </w:tr>
    </w:tbl>
    <w:p w14:paraId="6283C8C4" w14:textId="77777777" w:rsidR="00C10A76" w:rsidRPr="008E607F" w:rsidRDefault="00C10A76" w:rsidP="00C10A76">
      <w:pPr>
        <w:rPr>
          <w:rFonts w:cs="Arial"/>
          <w:b/>
          <w:noProof/>
          <w:u w:val="single"/>
        </w:rPr>
      </w:pPr>
    </w:p>
    <w:sectPr w:rsidR="00C10A76" w:rsidRPr="008E607F" w:rsidSect="0079265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17" w:right="1134" w:bottom="2126" w:left="1134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C0E94" w14:textId="77777777" w:rsidR="00576560" w:rsidRDefault="00576560" w:rsidP="00B210B5">
      <w:pPr>
        <w:spacing w:after="0"/>
      </w:pPr>
      <w:r>
        <w:separator/>
      </w:r>
    </w:p>
  </w:endnote>
  <w:endnote w:type="continuationSeparator" w:id="0">
    <w:p w14:paraId="1719C38A" w14:textId="77777777" w:rsidR="00576560" w:rsidRDefault="00576560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4636" w14:textId="77777777" w:rsidR="00660391" w:rsidRPr="007A5E76" w:rsidRDefault="00660391" w:rsidP="007A5E76">
    <w:pPr>
      <w:pStyle w:val="GrupoTragsapie"/>
    </w:pPr>
    <w:r w:rsidRPr="007A5E76">
      <w:t xml:space="preserve">Grupo Tragsa (Grupo SEPI) </w:t>
    </w:r>
    <w:r w:rsidR="00120A7B">
      <w:t>-</w:t>
    </w:r>
    <w:r w:rsidRPr="007A5E76">
      <w:t xml:space="preserve"> Sede Social: Maldonado, 58 </w:t>
    </w:r>
    <w:r w:rsidR="00120A7B">
      <w:t>-</w:t>
    </w:r>
    <w:r w:rsidRPr="007A5E76">
      <w:t xml:space="preserve"> 28006 Madrid </w:t>
    </w:r>
    <w:r w:rsidR="00120A7B">
      <w:t>-</w:t>
    </w:r>
    <w:r w:rsidRPr="007A5E76">
      <w:t xml:space="preserve"> Tel.: 91 396 34 00 </w:t>
    </w:r>
    <w:r w:rsidR="00120A7B">
      <w:t>-</w:t>
    </w:r>
    <w:r w:rsidRPr="007A5E76">
      <w:t xml:space="preserve"> www.tragsa.es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48"/>
    </w:tblGrid>
    <w:tr w:rsidR="00062730" w:rsidRPr="00E44A0A" w14:paraId="53B191B7" w14:textId="77777777" w:rsidTr="003E28C2">
      <w:trPr>
        <w:trHeight w:val="850"/>
      </w:trPr>
      <w:tc>
        <w:tcPr>
          <w:tcW w:w="5000" w:type="pct"/>
        </w:tcPr>
        <w:p w14:paraId="6484BF73" w14:textId="77777777" w:rsidR="00062730" w:rsidRPr="0069564C" w:rsidRDefault="00594CED" w:rsidP="00062730">
          <w:pPr>
            <w:tabs>
              <w:tab w:val="center" w:pos="4252"/>
              <w:tab w:val="right" w:pos="8504"/>
            </w:tabs>
            <w:spacing w:after="0"/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2EADA670" wp14:editId="56D6E643">
                <wp:extent cx="6120000" cy="518400"/>
                <wp:effectExtent l="0" t="0" r="0" b="0"/>
                <wp:docPr id="72" name="Imagen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sellos Tragsa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0" cy="51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E300BBF" w14:textId="77777777" w:rsidR="00660391" w:rsidRPr="00062730" w:rsidRDefault="00062730" w:rsidP="00062730">
    <w:pPr>
      <w:tabs>
        <w:tab w:val="center" w:pos="4252"/>
        <w:tab w:val="right" w:pos="8504"/>
      </w:tabs>
      <w:spacing w:after="0"/>
      <w:jc w:val="center"/>
      <w:rPr>
        <w:noProof/>
        <w:sz w:val="20"/>
        <w:szCs w:val="20"/>
        <w:lang w:eastAsia="es-ES"/>
      </w:rPr>
    </w:pPr>
    <w:r w:rsidRPr="009B4C84">
      <w:rPr>
        <w:noProof/>
        <w:sz w:val="20"/>
        <w:szCs w:val="20"/>
        <w:lang w:eastAsia="es-ES"/>
      </w:rPr>
      <w:t>Grupo Tragsa (Grupo SEPI) - Sede Social: Maldonado, 58 - 28006 Madrid - Tel.: 91 396 34 00 - www.tragsa.es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9D5FE" w14:textId="77777777" w:rsidR="00576560" w:rsidRDefault="00576560" w:rsidP="00B210B5">
      <w:pPr>
        <w:spacing w:after="0"/>
      </w:pPr>
      <w:r>
        <w:separator/>
      </w:r>
    </w:p>
  </w:footnote>
  <w:footnote w:type="continuationSeparator" w:id="0">
    <w:p w14:paraId="38BAECE3" w14:textId="77777777" w:rsidR="00576560" w:rsidRDefault="00576560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5"/>
      <w:gridCol w:w="6477"/>
      <w:gridCol w:w="896"/>
    </w:tblGrid>
    <w:tr w:rsidR="00594CED" w:rsidRPr="00E44A0A" w14:paraId="6EC4A4C6" w14:textId="77777777" w:rsidTr="002A36FE">
      <w:trPr>
        <w:trHeight w:val="794"/>
      </w:trPr>
      <w:tc>
        <w:tcPr>
          <w:tcW w:w="1175" w:type="pct"/>
        </w:tcPr>
        <w:p w14:paraId="13A71EA2" w14:textId="77777777" w:rsidR="00594CED" w:rsidRPr="00E44A0A" w:rsidRDefault="00594CED" w:rsidP="00594CED">
          <w:pPr>
            <w:tabs>
              <w:tab w:val="center" w:pos="4252"/>
              <w:tab w:val="right" w:pos="8504"/>
            </w:tabs>
            <w:spacing w:after="0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3AF92E61" wp14:editId="047514CF">
                <wp:extent cx="1319796" cy="504000"/>
                <wp:effectExtent l="0" t="0" r="0" b="0"/>
                <wp:docPr id="67" name="Imagen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0" w:type="pct"/>
        </w:tcPr>
        <w:p w14:paraId="0D4EFA68" w14:textId="77777777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center"/>
          </w:pPr>
        </w:p>
      </w:tc>
      <w:tc>
        <w:tcPr>
          <w:tcW w:w="465" w:type="pct"/>
        </w:tcPr>
        <w:p w14:paraId="29E91B2F" w14:textId="42B3A5AC" w:rsidR="00594CED" w:rsidRPr="0069564C" w:rsidRDefault="00594CED" w:rsidP="00594CED">
          <w:pPr>
            <w:tabs>
              <w:tab w:val="center" w:pos="4252"/>
              <w:tab w:val="right" w:pos="8504"/>
            </w:tabs>
            <w:spacing w:after="0"/>
            <w:jc w:val="right"/>
          </w:pPr>
        </w:p>
      </w:tc>
    </w:tr>
  </w:tbl>
  <w:p w14:paraId="08F243CF" w14:textId="77777777" w:rsidR="00660391" w:rsidRPr="00062730" w:rsidRDefault="00660391" w:rsidP="000627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268"/>
      <w:gridCol w:w="6477"/>
      <w:gridCol w:w="897"/>
    </w:tblGrid>
    <w:tr w:rsidR="00594CED" w:rsidRPr="00E44A0A" w14:paraId="389CE74C" w14:textId="77777777" w:rsidTr="00684487">
      <w:trPr>
        <w:trHeight w:val="510"/>
      </w:trPr>
      <w:tc>
        <w:tcPr>
          <w:tcW w:w="1176" w:type="pct"/>
        </w:tcPr>
        <w:p w14:paraId="6FF19189" w14:textId="77777777" w:rsidR="00594CED" w:rsidRPr="00E44A0A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478C7D6F" wp14:editId="73B4DFFE">
                <wp:extent cx="1319796" cy="504000"/>
                <wp:effectExtent l="0" t="0" r="0" b="0"/>
                <wp:docPr id="69" name="Imagen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59" w:type="pct"/>
        </w:tcPr>
        <w:p w14:paraId="21691AE6" w14:textId="77777777" w:rsidR="00594CED" w:rsidRPr="0069564C" w:rsidRDefault="00594CED" w:rsidP="00684487">
          <w:pPr>
            <w:tabs>
              <w:tab w:val="center" w:pos="4252"/>
              <w:tab w:val="right" w:pos="8504"/>
            </w:tabs>
            <w:spacing w:after="100" w:afterAutospacing="1"/>
            <w:jc w:val="center"/>
          </w:pPr>
        </w:p>
      </w:tc>
      <w:tc>
        <w:tcPr>
          <w:tcW w:w="465" w:type="pct"/>
        </w:tcPr>
        <w:p w14:paraId="5839B335" w14:textId="240636DA" w:rsidR="00594CED" w:rsidRPr="0069564C" w:rsidRDefault="00AF45C8" w:rsidP="00684487">
          <w:pPr>
            <w:tabs>
              <w:tab w:val="center" w:pos="4252"/>
              <w:tab w:val="right" w:pos="8504"/>
            </w:tabs>
            <w:spacing w:after="100" w:afterAutospacing="1"/>
            <w:jc w:val="right"/>
          </w:pPr>
          <w:r w:rsidRPr="0069564C">
            <w:rPr>
              <w:noProof/>
              <w:lang w:eastAsia="es-ES"/>
            </w:rPr>
            <w:drawing>
              <wp:inline distT="0" distB="0" distL="0" distR="0" wp14:anchorId="1D7320F0" wp14:editId="64C36590">
                <wp:extent cx="499745" cy="499745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622FCA" w14:textId="77777777" w:rsidR="00660391" w:rsidRPr="00062730" w:rsidRDefault="00DD4278" w:rsidP="00684487">
    <w:pPr>
      <w:pStyle w:val="Encabezado"/>
      <w:spacing w:after="240"/>
    </w:pP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61CDC760" wp14:editId="2E66894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547200" cy="10702800"/>
          <wp:effectExtent l="0" t="0" r="0" b="0"/>
          <wp:wrapNone/>
          <wp:docPr id="7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cripción Tragsa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2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4BEE"/>
    <w:multiLevelType w:val="hybridMultilevel"/>
    <w:tmpl w:val="8CF28AE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7675"/>
    <w:multiLevelType w:val="hybridMultilevel"/>
    <w:tmpl w:val="151AED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7281"/>
    <w:multiLevelType w:val="hybridMultilevel"/>
    <w:tmpl w:val="B7FCDB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D6A98"/>
    <w:multiLevelType w:val="hybridMultilevel"/>
    <w:tmpl w:val="3D2C1B38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E44C0"/>
    <w:multiLevelType w:val="hybridMultilevel"/>
    <w:tmpl w:val="7DF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A6B2B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C4FB5"/>
    <w:multiLevelType w:val="hybridMultilevel"/>
    <w:tmpl w:val="2C1ED06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E3456"/>
    <w:multiLevelType w:val="hybridMultilevel"/>
    <w:tmpl w:val="F5766ECA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9501096"/>
    <w:multiLevelType w:val="hybridMultilevel"/>
    <w:tmpl w:val="98F0C9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F1EDC"/>
    <w:multiLevelType w:val="hybridMultilevel"/>
    <w:tmpl w:val="5002C282"/>
    <w:lvl w:ilvl="0" w:tplc="72CC6C2E">
      <w:start w:val="1"/>
      <w:numFmt w:val="lowerLetter"/>
      <w:lvlText w:val="%1)"/>
      <w:lvlJc w:val="left"/>
      <w:pPr>
        <w:ind w:left="2198" w:hanging="40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A5B81632">
      <w:numFmt w:val="bullet"/>
      <w:lvlText w:val="•"/>
      <w:lvlJc w:val="left"/>
      <w:pPr>
        <w:ind w:left="3068" w:hanging="406"/>
      </w:pPr>
      <w:rPr>
        <w:lang w:val="es-ES" w:eastAsia="en-US" w:bidi="ar-SA"/>
      </w:rPr>
    </w:lvl>
    <w:lvl w:ilvl="2" w:tplc="F43A0418">
      <w:numFmt w:val="bullet"/>
      <w:lvlText w:val="•"/>
      <w:lvlJc w:val="left"/>
      <w:pPr>
        <w:ind w:left="3937" w:hanging="406"/>
      </w:pPr>
      <w:rPr>
        <w:lang w:val="es-ES" w:eastAsia="en-US" w:bidi="ar-SA"/>
      </w:rPr>
    </w:lvl>
    <w:lvl w:ilvl="3" w:tplc="8ADED91C">
      <w:numFmt w:val="bullet"/>
      <w:lvlText w:val="•"/>
      <w:lvlJc w:val="left"/>
      <w:pPr>
        <w:ind w:left="4805" w:hanging="406"/>
      </w:pPr>
      <w:rPr>
        <w:lang w:val="es-ES" w:eastAsia="en-US" w:bidi="ar-SA"/>
      </w:rPr>
    </w:lvl>
    <w:lvl w:ilvl="4" w:tplc="A6D83BCA">
      <w:numFmt w:val="bullet"/>
      <w:lvlText w:val="•"/>
      <w:lvlJc w:val="left"/>
      <w:pPr>
        <w:ind w:left="5674" w:hanging="406"/>
      </w:pPr>
      <w:rPr>
        <w:lang w:val="es-ES" w:eastAsia="en-US" w:bidi="ar-SA"/>
      </w:rPr>
    </w:lvl>
    <w:lvl w:ilvl="5" w:tplc="2C3437E8">
      <w:numFmt w:val="bullet"/>
      <w:lvlText w:val="•"/>
      <w:lvlJc w:val="left"/>
      <w:pPr>
        <w:ind w:left="6543" w:hanging="406"/>
      </w:pPr>
      <w:rPr>
        <w:lang w:val="es-ES" w:eastAsia="en-US" w:bidi="ar-SA"/>
      </w:rPr>
    </w:lvl>
    <w:lvl w:ilvl="6" w:tplc="0F7681D0">
      <w:numFmt w:val="bullet"/>
      <w:lvlText w:val="•"/>
      <w:lvlJc w:val="left"/>
      <w:pPr>
        <w:ind w:left="7411" w:hanging="406"/>
      </w:pPr>
      <w:rPr>
        <w:lang w:val="es-ES" w:eastAsia="en-US" w:bidi="ar-SA"/>
      </w:rPr>
    </w:lvl>
    <w:lvl w:ilvl="7" w:tplc="98BCF30E">
      <w:numFmt w:val="bullet"/>
      <w:lvlText w:val="•"/>
      <w:lvlJc w:val="left"/>
      <w:pPr>
        <w:ind w:left="8280" w:hanging="406"/>
      </w:pPr>
      <w:rPr>
        <w:lang w:val="es-ES" w:eastAsia="en-US" w:bidi="ar-SA"/>
      </w:rPr>
    </w:lvl>
    <w:lvl w:ilvl="8" w:tplc="F5929496">
      <w:numFmt w:val="bullet"/>
      <w:lvlText w:val="•"/>
      <w:lvlJc w:val="left"/>
      <w:pPr>
        <w:ind w:left="9149" w:hanging="406"/>
      </w:pPr>
      <w:rPr>
        <w:lang w:val="es-ES" w:eastAsia="en-US" w:bidi="ar-SA"/>
      </w:rPr>
    </w:lvl>
  </w:abstractNum>
  <w:abstractNum w:abstractNumId="10" w15:restartNumberingAfterBreak="0">
    <w:nsid w:val="2E646BB3"/>
    <w:multiLevelType w:val="hybridMultilevel"/>
    <w:tmpl w:val="E48A27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F1673"/>
    <w:multiLevelType w:val="hybridMultilevel"/>
    <w:tmpl w:val="B866CC18"/>
    <w:lvl w:ilvl="0" w:tplc="81983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631537"/>
    <w:multiLevelType w:val="hybridMultilevel"/>
    <w:tmpl w:val="41048E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36242"/>
    <w:multiLevelType w:val="hybridMultilevel"/>
    <w:tmpl w:val="AC04C2E4"/>
    <w:lvl w:ilvl="0" w:tplc="4DE485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929D5"/>
    <w:multiLevelType w:val="hybridMultilevel"/>
    <w:tmpl w:val="284EB166"/>
    <w:lvl w:ilvl="0" w:tplc="0DC6C1D6">
      <w:start w:val="1"/>
      <w:numFmt w:val="lowerLetter"/>
      <w:lvlText w:val="%1)"/>
      <w:lvlJc w:val="left"/>
      <w:pPr>
        <w:ind w:left="1423" w:hanging="296"/>
      </w:pPr>
      <w:rPr>
        <w:rFonts w:ascii="Cambria" w:eastAsia="Cambria" w:hAnsi="Cambria" w:cs="Cambria" w:hint="default"/>
        <w:spacing w:val="0"/>
        <w:w w:val="99"/>
        <w:sz w:val="20"/>
        <w:szCs w:val="20"/>
        <w:lang w:val="es-ES" w:eastAsia="en-US" w:bidi="ar-SA"/>
      </w:rPr>
    </w:lvl>
    <w:lvl w:ilvl="1" w:tplc="B9A0C9DC">
      <w:numFmt w:val="bullet"/>
      <w:lvlText w:val="•"/>
      <w:lvlJc w:val="left"/>
      <w:pPr>
        <w:ind w:left="2366" w:hanging="296"/>
      </w:pPr>
      <w:rPr>
        <w:lang w:val="es-ES" w:eastAsia="en-US" w:bidi="ar-SA"/>
      </w:rPr>
    </w:lvl>
    <w:lvl w:ilvl="2" w:tplc="AD9A5792">
      <w:numFmt w:val="bullet"/>
      <w:lvlText w:val="•"/>
      <w:lvlJc w:val="left"/>
      <w:pPr>
        <w:ind w:left="3313" w:hanging="296"/>
      </w:pPr>
      <w:rPr>
        <w:lang w:val="es-ES" w:eastAsia="en-US" w:bidi="ar-SA"/>
      </w:rPr>
    </w:lvl>
    <w:lvl w:ilvl="3" w:tplc="03D414B4">
      <w:numFmt w:val="bullet"/>
      <w:lvlText w:val="•"/>
      <w:lvlJc w:val="left"/>
      <w:pPr>
        <w:ind w:left="4259" w:hanging="296"/>
      </w:pPr>
      <w:rPr>
        <w:lang w:val="es-ES" w:eastAsia="en-US" w:bidi="ar-SA"/>
      </w:rPr>
    </w:lvl>
    <w:lvl w:ilvl="4" w:tplc="B0AE7736">
      <w:numFmt w:val="bullet"/>
      <w:lvlText w:val="•"/>
      <w:lvlJc w:val="left"/>
      <w:pPr>
        <w:ind w:left="5206" w:hanging="296"/>
      </w:pPr>
      <w:rPr>
        <w:lang w:val="es-ES" w:eastAsia="en-US" w:bidi="ar-SA"/>
      </w:rPr>
    </w:lvl>
    <w:lvl w:ilvl="5" w:tplc="ED96239C">
      <w:numFmt w:val="bullet"/>
      <w:lvlText w:val="•"/>
      <w:lvlJc w:val="left"/>
      <w:pPr>
        <w:ind w:left="6153" w:hanging="296"/>
      </w:pPr>
      <w:rPr>
        <w:lang w:val="es-ES" w:eastAsia="en-US" w:bidi="ar-SA"/>
      </w:rPr>
    </w:lvl>
    <w:lvl w:ilvl="6" w:tplc="7EAAC9E0">
      <w:numFmt w:val="bullet"/>
      <w:lvlText w:val="•"/>
      <w:lvlJc w:val="left"/>
      <w:pPr>
        <w:ind w:left="7099" w:hanging="296"/>
      </w:pPr>
      <w:rPr>
        <w:lang w:val="es-ES" w:eastAsia="en-US" w:bidi="ar-SA"/>
      </w:rPr>
    </w:lvl>
    <w:lvl w:ilvl="7" w:tplc="3B44F3DE">
      <w:numFmt w:val="bullet"/>
      <w:lvlText w:val="•"/>
      <w:lvlJc w:val="left"/>
      <w:pPr>
        <w:ind w:left="8046" w:hanging="296"/>
      </w:pPr>
      <w:rPr>
        <w:lang w:val="es-ES" w:eastAsia="en-US" w:bidi="ar-SA"/>
      </w:rPr>
    </w:lvl>
    <w:lvl w:ilvl="8" w:tplc="291469A4">
      <w:numFmt w:val="bullet"/>
      <w:lvlText w:val="•"/>
      <w:lvlJc w:val="left"/>
      <w:pPr>
        <w:ind w:left="8993" w:hanging="296"/>
      </w:pPr>
      <w:rPr>
        <w:lang w:val="es-ES" w:eastAsia="en-US" w:bidi="ar-SA"/>
      </w:rPr>
    </w:lvl>
  </w:abstractNum>
  <w:abstractNum w:abstractNumId="15" w15:restartNumberingAfterBreak="0">
    <w:nsid w:val="4CD371C8"/>
    <w:multiLevelType w:val="hybridMultilevel"/>
    <w:tmpl w:val="A67EBC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B347DF"/>
    <w:multiLevelType w:val="hybridMultilevel"/>
    <w:tmpl w:val="12F6ADF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0AC2F02"/>
    <w:multiLevelType w:val="hybridMultilevel"/>
    <w:tmpl w:val="3DFEC54A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7F39D7"/>
    <w:multiLevelType w:val="hybridMultilevel"/>
    <w:tmpl w:val="5614B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4B3783"/>
    <w:multiLevelType w:val="hybridMultilevel"/>
    <w:tmpl w:val="9EE688E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D41B86"/>
    <w:multiLevelType w:val="hybridMultilevel"/>
    <w:tmpl w:val="38C439EA"/>
    <w:lvl w:ilvl="0" w:tplc="93A004BE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7563E"/>
    <w:multiLevelType w:val="hybridMultilevel"/>
    <w:tmpl w:val="EFA89F74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7564B3"/>
    <w:multiLevelType w:val="hybridMultilevel"/>
    <w:tmpl w:val="E5C8D736"/>
    <w:lvl w:ilvl="0" w:tplc="0C0A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23" w15:restartNumberingAfterBreak="0">
    <w:nsid w:val="654A0F2A"/>
    <w:multiLevelType w:val="hybridMultilevel"/>
    <w:tmpl w:val="510489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F32BC"/>
    <w:multiLevelType w:val="multilevel"/>
    <w:tmpl w:val="8EDC3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9C86D65"/>
    <w:multiLevelType w:val="hybridMultilevel"/>
    <w:tmpl w:val="AACE10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E1345"/>
    <w:multiLevelType w:val="hybridMultilevel"/>
    <w:tmpl w:val="D92ACEB2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667A4"/>
    <w:multiLevelType w:val="hybridMultilevel"/>
    <w:tmpl w:val="A260D04C"/>
    <w:lvl w:ilvl="0" w:tplc="8466A79A">
      <w:numFmt w:val="bullet"/>
      <w:lvlText w:val="-"/>
      <w:lvlJc w:val="left"/>
      <w:pPr>
        <w:ind w:left="1795" w:hanging="72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5B08A50A">
      <w:numFmt w:val="bullet"/>
      <w:lvlText w:val="•"/>
      <w:lvlJc w:val="left"/>
      <w:pPr>
        <w:ind w:left="2708" w:hanging="720"/>
      </w:pPr>
      <w:rPr>
        <w:lang w:val="es-ES" w:eastAsia="en-US" w:bidi="ar-SA"/>
      </w:rPr>
    </w:lvl>
    <w:lvl w:ilvl="2" w:tplc="1680B5F4">
      <w:numFmt w:val="bullet"/>
      <w:lvlText w:val="•"/>
      <w:lvlJc w:val="left"/>
      <w:pPr>
        <w:ind w:left="3617" w:hanging="720"/>
      </w:pPr>
      <w:rPr>
        <w:lang w:val="es-ES" w:eastAsia="en-US" w:bidi="ar-SA"/>
      </w:rPr>
    </w:lvl>
    <w:lvl w:ilvl="3" w:tplc="F30A90CC">
      <w:numFmt w:val="bullet"/>
      <w:lvlText w:val="•"/>
      <w:lvlJc w:val="left"/>
      <w:pPr>
        <w:ind w:left="4525" w:hanging="720"/>
      </w:pPr>
      <w:rPr>
        <w:lang w:val="es-ES" w:eastAsia="en-US" w:bidi="ar-SA"/>
      </w:rPr>
    </w:lvl>
    <w:lvl w:ilvl="4" w:tplc="620A9D8C">
      <w:numFmt w:val="bullet"/>
      <w:lvlText w:val="•"/>
      <w:lvlJc w:val="left"/>
      <w:pPr>
        <w:ind w:left="5434" w:hanging="720"/>
      </w:pPr>
      <w:rPr>
        <w:lang w:val="es-ES" w:eastAsia="en-US" w:bidi="ar-SA"/>
      </w:rPr>
    </w:lvl>
    <w:lvl w:ilvl="5" w:tplc="96862814">
      <w:numFmt w:val="bullet"/>
      <w:lvlText w:val="•"/>
      <w:lvlJc w:val="left"/>
      <w:pPr>
        <w:ind w:left="6343" w:hanging="720"/>
      </w:pPr>
      <w:rPr>
        <w:lang w:val="es-ES" w:eastAsia="en-US" w:bidi="ar-SA"/>
      </w:rPr>
    </w:lvl>
    <w:lvl w:ilvl="6" w:tplc="ED6E2854">
      <w:numFmt w:val="bullet"/>
      <w:lvlText w:val="•"/>
      <w:lvlJc w:val="left"/>
      <w:pPr>
        <w:ind w:left="7251" w:hanging="720"/>
      </w:pPr>
      <w:rPr>
        <w:lang w:val="es-ES" w:eastAsia="en-US" w:bidi="ar-SA"/>
      </w:rPr>
    </w:lvl>
    <w:lvl w:ilvl="7" w:tplc="89ACF098">
      <w:numFmt w:val="bullet"/>
      <w:lvlText w:val="•"/>
      <w:lvlJc w:val="left"/>
      <w:pPr>
        <w:ind w:left="8160" w:hanging="720"/>
      </w:pPr>
      <w:rPr>
        <w:lang w:val="es-ES" w:eastAsia="en-US" w:bidi="ar-SA"/>
      </w:rPr>
    </w:lvl>
    <w:lvl w:ilvl="8" w:tplc="92AC37FE">
      <w:numFmt w:val="bullet"/>
      <w:lvlText w:val="•"/>
      <w:lvlJc w:val="left"/>
      <w:pPr>
        <w:ind w:left="9069" w:hanging="720"/>
      </w:pPr>
      <w:rPr>
        <w:lang w:val="es-ES" w:eastAsia="en-US" w:bidi="ar-SA"/>
      </w:rPr>
    </w:lvl>
  </w:abstractNum>
  <w:abstractNum w:abstractNumId="28" w15:restartNumberingAfterBreak="0">
    <w:nsid w:val="75422A85"/>
    <w:multiLevelType w:val="hybridMultilevel"/>
    <w:tmpl w:val="E6861F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57C41"/>
    <w:multiLevelType w:val="hybridMultilevel"/>
    <w:tmpl w:val="2E5A9EAE"/>
    <w:lvl w:ilvl="0" w:tplc="FF88C5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613AE"/>
    <w:multiLevelType w:val="hybridMultilevel"/>
    <w:tmpl w:val="CD8297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0"/>
  </w:num>
  <w:num w:numId="3">
    <w:abstractNumId w:val="1"/>
  </w:num>
  <w:num w:numId="4">
    <w:abstractNumId w:val="24"/>
  </w:num>
  <w:num w:numId="5">
    <w:abstractNumId w:val="27"/>
  </w:num>
  <w:num w:numId="6">
    <w:abstractNumId w:val="6"/>
  </w:num>
  <w:num w:numId="7">
    <w:abstractNumId w:val="29"/>
  </w:num>
  <w:num w:numId="8">
    <w:abstractNumId w:val="22"/>
  </w:num>
  <w:num w:numId="9">
    <w:abstractNumId w:val="3"/>
  </w:num>
  <w:num w:numId="10">
    <w:abstractNumId w:val="28"/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</w:num>
  <w:num w:numId="13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</w:num>
  <w:num w:numId="15">
    <w:abstractNumId w:val="20"/>
  </w:num>
  <w:num w:numId="16">
    <w:abstractNumId w:val="19"/>
  </w:num>
  <w:num w:numId="17">
    <w:abstractNumId w:val="8"/>
  </w:num>
  <w:num w:numId="18">
    <w:abstractNumId w:val="10"/>
  </w:num>
  <w:num w:numId="19">
    <w:abstractNumId w:val="25"/>
  </w:num>
  <w:num w:numId="20">
    <w:abstractNumId w:val="5"/>
  </w:num>
  <w:num w:numId="21">
    <w:abstractNumId w:val="16"/>
  </w:num>
  <w:num w:numId="22">
    <w:abstractNumId w:val="2"/>
  </w:num>
  <w:num w:numId="23">
    <w:abstractNumId w:val="4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1"/>
  </w:num>
  <w:num w:numId="27">
    <w:abstractNumId w:val="26"/>
  </w:num>
  <w:num w:numId="28">
    <w:abstractNumId w:val="17"/>
  </w:num>
  <w:num w:numId="29">
    <w:abstractNumId w:val="15"/>
  </w:num>
  <w:num w:numId="30">
    <w:abstractNumId w:val="18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qkd8dh81wzw2nVnsSp6tKRmhHhJPRfLB5u8bAY3pt37nSTshgDuH3M8cBFR1atYanCI1nlauB5+fDlNjFoa4Zw==" w:salt="TDBnClukw/e+sr1jpUFvZQ=="/>
  <w:defaultTabStop w:val="709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60"/>
    <w:rsid w:val="0000141A"/>
    <w:rsid w:val="000056F1"/>
    <w:rsid w:val="00007696"/>
    <w:rsid w:val="0001051E"/>
    <w:rsid w:val="00014FD7"/>
    <w:rsid w:val="000423B8"/>
    <w:rsid w:val="000444B7"/>
    <w:rsid w:val="000454A9"/>
    <w:rsid w:val="00062730"/>
    <w:rsid w:val="000745F6"/>
    <w:rsid w:val="000755D5"/>
    <w:rsid w:val="00090D3A"/>
    <w:rsid w:val="000911D9"/>
    <w:rsid w:val="00094A24"/>
    <w:rsid w:val="000957CA"/>
    <w:rsid w:val="000A4287"/>
    <w:rsid w:val="000A436F"/>
    <w:rsid w:val="000B3956"/>
    <w:rsid w:val="000B3C5A"/>
    <w:rsid w:val="000D1C59"/>
    <w:rsid w:val="000E6E8E"/>
    <w:rsid w:val="000F38E7"/>
    <w:rsid w:val="000F46B9"/>
    <w:rsid w:val="000F4F03"/>
    <w:rsid w:val="00102A99"/>
    <w:rsid w:val="0011103B"/>
    <w:rsid w:val="00120A7B"/>
    <w:rsid w:val="001215F3"/>
    <w:rsid w:val="00124DEC"/>
    <w:rsid w:val="00125714"/>
    <w:rsid w:val="001353C1"/>
    <w:rsid w:val="00154380"/>
    <w:rsid w:val="0015682F"/>
    <w:rsid w:val="00162B36"/>
    <w:rsid w:val="001635BA"/>
    <w:rsid w:val="0017001A"/>
    <w:rsid w:val="001707E1"/>
    <w:rsid w:val="00170B5F"/>
    <w:rsid w:val="00183B27"/>
    <w:rsid w:val="001900B3"/>
    <w:rsid w:val="00190B70"/>
    <w:rsid w:val="00194895"/>
    <w:rsid w:val="001A1895"/>
    <w:rsid w:val="001A6660"/>
    <w:rsid w:val="001A7516"/>
    <w:rsid w:val="001A77BB"/>
    <w:rsid w:val="001B0618"/>
    <w:rsid w:val="001B2F4D"/>
    <w:rsid w:val="001C4138"/>
    <w:rsid w:val="001D084F"/>
    <w:rsid w:val="001D1312"/>
    <w:rsid w:val="001D2699"/>
    <w:rsid w:val="001D55C0"/>
    <w:rsid w:val="001D58C9"/>
    <w:rsid w:val="001E38DE"/>
    <w:rsid w:val="001F0250"/>
    <w:rsid w:val="001F3EFC"/>
    <w:rsid w:val="001F3F12"/>
    <w:rsid w:val="00201F58"/>
    <w:rsid w:val="00205724"/>
    <w:rsid w:val="00206F5A"/>
    <w:rsid w:val="00210B25"/>
    <w:rsid w:val="00214027"/>
    <w:rsid w:val="0021549B"/>
    <w:rsid w:val="0021764A"/>
    <w:rsid w:val="0022121D"/>
    <w:rsid w:val="00224E39"/>
    <w:rsid w:val="00226E68"/>
    <w:rsid w:val="00232BB7"/>
    <w:rsid w:val="00234430"/>
    <w:rsid w:val="00247264"/>
    <w:rsid w:val="00250D79"/>
    <w:rsid w:val="00254773"/>
    <w:rsid w:val="0025570B"/>
    <w:rsid w:val="00255D29"/>
    <w:rsid w:val="0026160F"/>
    <w:rsid w:val="00261E8F"/>
    <w:rsid w:val="00273DED"/>
    <w:rsid w:val="00284BDA"/>
    <w:rsid w:val="00285907"/>
    <w:rsid w:val="00291D22"/>
    <w:rsid w:val="002A257C"/>
    <w:rsid w:val="002A4BFD"/>
    <w:rsid w:val="002A5AF2"/>
    <w:rsid w:val="002B64F1"/>
    <w:rsid w:val="002C2251"/>
    <w:rsid w:val="002E2665"/>
    <w:rsid w:val="002E27C4"/>
    <w:rsid w:val="002E32B0"/>
    <w:rsid w:val="002E419E"/>
    <w:rsid w:val="002E5B82"/>
    <w:rsid w:val="0030037A"/>
    <w:rsid w:val="00303D2D"/>
    <w:rsid w:val="00306929"/>
    <w:rsid w:val="003078B6"/>
    <w:rsid w:val="003107BB"/>
    <w:rsid w:val="00311E22"/>
    <w:rsid w:val="00330313"/>
    <w:rsid w:val="003426AA"/>
    <w:rsid w:val="0034405A"/>
    <w:rsid w:val="00345A32"/>
    <w:rsid w:val="00345FFA"/>
    <w:rsid w:val="00355090"/>
    <w:rsid w:val="003613B4"/>
    <w:rsid w:val="00362FB8"/>
    <w:rsid w:val="00363481"/>
    <w:rsid w:val="003668AC"/>
    <w:rsid w:val="003749F6"/>
    <w:rsid w:val="0037710F"/>
    <w:rsid w:val="00377BED"/>
    <w:rsid w:val="00380683"/>
    <w:rsid w:val="00381D13"/>
    <w:rsid w:val="00387D04"/>
    <w:rsid w:val="003914AD"/>
    <w:rsid w:val="003925AF"/>
    <w:rsid w:val="003963C9"/>
    <w:rsid w:val="00397195"/>
    <w:rsid w:val="003A21B7"/>
    <w:rsid w:val="003A7DF8"/>
    <w:rsid w:val="003B0D16"/>
    <w:rsid w:val="003D42F2"/>
    <w:rsid w:val="003D6DB4"/>
    <w:rsid w:val="003E032C"/>
    <w:rsid w:val="003E28C2"/>
    <w:rsid w:val="003E32EF"/>
    <w:rsid w:val="003E4CF9"/>
    <w:rsid w:val="003F1120"/>
    <w:rsid w:val="003F3F29"/>
    <w:rsid w:val="00401B7D"/>
    <w:rsid w:val="004033A4"/>
    <w:rsid w:val="00412460"/>
    <w:rsid w:val="00415F0C"/>
    <w:rsid w:val="004165F6"/>
    <w:rsid w:val="00420A09"/>
    <w:rsid w:val="00426673"/>
    <w:rsid w:val="00436991"/>
    <w:rsid w:val="00436F6C"/>
    <w:rsid w:val="00444685"/>
    <w:rsid w:val="00453877"/>
    <w:rsid w:val="004539FA"/>
    <w:rsid w:val="00456D37"/>
    <w:rsid w:val="00466581"/>
    <w:rsid w:val="00471077"/>
    <w:rsid w:val="0047457E"/>
    <w:rsid w:val="00474DA3"/>
    <w:rsid w:val="00476DFD"/>
    <w:rsid w:val="004772D9"/>
    <w:rsid w:val="00497FE3"/>
    <w:rsid w:val="004A11F7"/>
    <w:rsid w:val="004A3DE3"/>
    <w:rsid w:val="004A5D01"/>
    <w:rsid w:val="004B0E83"/>
    <w:rsid w:val="004C4978"/>
    <w:rsid w:val="004C5E7B"/>
    <w:rsid w:val="004E6428"/>
    <w:rsid w:val="004F29A2"/>
    <w:rsid w:val="004F401A"/>
    <w:rsid w:val="004F4FD4"/>
    <w:rsid w:val="004F61FA"/>
    <w:rsid w:val="00503C2D"/>
    <w:rsid w:val="00507B78"/>
    <w:rsid w:val="00511A01"/>
    <w:rsid w:val="00516D3C"/>
    <w:rsid w:val="005230D3"/>
    <w:rsid w:val="00530430"/>
    <w:rsid w:val="00531FDD"/>
    <w:rsid w:val="005336DD"/>
    <w:rsid w:val="005503BF"/>
    <w:rsid w:val="0055123A"/>
    <w:rsid w:val="0056133B"/>
    <w:rsid w:val="0056461B"/>
    <w:rsid w:val="00576560"/>
    <w:rsid w:val="005770D3"/>
    <w:rsid w:val="00592E57"/>
    <w:rsid w:val="005932B2"/>
    <w:rsid w:val="00594CED"/>
    <w:rsid w:val="0059619D"/>
    <w:rsid w:val="005966A0"/>
    <w:rsid w:val="005A0004"/>
    <w:rsid w:val="005A42AE"/>
    <w:rsid w:val="005A4776"/>
    <w:rsid w:val="005A47EC"/>
    <w:rsid w:val="005B06CE"/>
    <w:rsid w:val="005B59B9"/>
    <w:rsid w:val="005C128F"/>
    <w:rsid w:val="005C3585"/>
    <w:rsid w:val="005C649C"/>
    <w:rsid w:val="005F2E19"/>
    <w:rsid w:val="006001E3"/>
    <w:rsid w:val="006020E5"/>
    <w:rsid w:val="00606196"/>
    <w:rsid w:val="00610688"/>
    <w:rsid w:val="006249D4"/>
    <w:rsid w:val="006262A8"/>
    <w:rsid w:val="0063260E"/>
    <w:rsid w:val="006326EB"/>
    <w:rsid w:val="00634A94"/>
    <w:rsid w:val="00641F26"/>
    <w:rsid w:val="00660391"/>
    <w:rsid w:val="006608B8"/>
    <w:rsid w:val="006623C6"/>
    <w:rsid w:val="006636CC"/>
    <w:rsid w:val="006638B2"/>
    <w:rsid w:val="00672F83"/>
    <w:rsid w:val="006772F6"/>
    <w:rsid w:val="006809FF"/>
    <w:rsid w:val="00680E42"/>
    <w:rsid w:val="00683F60"/>
    <w:rsid w:val="00684487"/>
    <w:rsid w:val="0068691B"/>
    <w:rsid w:val="00687CC1"/>
    <w:rsid w:val="006909F3"/>
    <w:rsid w:val="0069564C"/>
    <w:rsid w:val="00695723"/>
    <w:rsid w:val="0069767F"/>
    <w:rsid w:val="006977D1"/>
    <w:rsid w:val="006978BB"/>
    <w:rsid w:val="006A63B9"/>
    <w:rsid w:val="006C181F"/>
    <w:rsid w:val="006D0A2D"/>
    <w:rsid w:val="006D2DAE"/>
    <w:rsid w:val="006D4BA9"/>
    <w:rsid w:val="006E1C36"/>
    <w:rsid w:val="006E3B2F"/>
    <w:rsid w:val="006E59C9"/>
    <w:rsid w:val="006E740B"/>
    <w:rsid w:val="00703DD0"/>
    <w:rsid w:val="00704EF9"/>
    <w:rsid w:val="00710967"/>
    <w:rsid w:val="00710FB5"/>
    <w:rsid w:val="00713565"/>
    <w:rsid w:val="00720468"/>
    <w:rsid w:val="00723805"/>
    <w:rsid w:val="00726182"/>
    <w:rsid w:val="007506A2"/>
    <w:rsid w:val="007508CE"/>
    <w:rsid w:val="0077417B"/>
    <w:rsid w:val="0078152D"/>
    <w:rsid w:val="00782F15"/>
    <w:rsid w:val="0078353C"/>
    <w:rsid w:val="00792656"/>
    <w:rsid w:val="00795C71"/>
    <w:rsid w:val="00795ED6"/>
    <w:rsid w:val="007A5E76"/>
    <w:rsid w:val="007B410D"/>
    <w:rsid w:val="007B5439"/>
    <w:rsid w:val="007B7DDE"/>
    <w:rsid w:val="007C32D2"/>
    <w:rsid w:val="007C42B5"/>
    <w:rsid w:val="007D4405"/>
    <w:rsid w:val="007E0CE4"/>
    <w:rsid w:val="007E7310"/>
    <w:rsid w:val="007F7791"/>
    <w:rsid w:val="00806FD0"/>
    <w:rsid w:val="00813E74"/>
    <w:rsid w:val="00822F9C"/>
    <w:rsid w:val="00826678"/>
    <w:rsid w:val="00831C38"/>
    <w:rsid w:val="00843EAA"/>
    <w:rsid w:val="0085016B"/>
    <w:rsid w:val="00856861"/>
    <w:rsid w:val="00864CD3"/>
    <w:rsid w:val="00867B6C"/>
    <w:rsid w:val="00870450"/>
    <w:rsid w:val="008748A1"/>
    <w:rsid w:val="008764AF"/>
    <w:rsid w:val="00877876"/>
    <w:rsid w:val="00877ADD"/>
    <w:rsid w:val="00880CF0"/>
    <w:rsid w:val="00886EEF"/>
    <w:rsid w:val="008A0810"/>
    <w:rsid w:val="008A28CE"/>
    <w:rsid w:val="008A35A6"/>
    <w:rsid w:val="008A6FC1"/>
    <w:rsid w:val="008B2990"/>
    <w:rsid w:val="008B7E2B"/>
    <w:rsid w:val="008C5091"/>
    <w:rsid w:val="008C57FA"/>
    <w:rsid w:val="008D32C0"/>
    <w:rsid w:val="008D32DF"/>
    <w:rsid w:val="008E642B"/>
    <w:rsid w:val="008F0193"/>
    <w:rsid w:val="00904AA7"/>
    <w:rsid w:val="00913EE2"/>
    <w:rsid w:val="009201E1"/>
    <w:rsid w:val="0092152F"/>
    <w:rsid w:val="00924032"/>
    <w:rsid w:val="009320E3"/>
    <w:rsid w:val="00946DA5"/>
    <w:rsid w:val="00955CF0"/>
    <w:rsid w:val="009668F3"/>
    <w:rsid w:val="00971C17"/>
    <w:rsid w:val="009722D7"/>
    <w:rsid w:val="00976208"/>
    <w:rsid w:val="00977D99"/>
    <w:rsid w:val="00981BCA"/>
    <w:rsid w:val="00981E63"/>
    <w:rsid w:val="0098504A"/>
    <w:rsid w:val="009914EC"/>
    <w:rsid w:val="00997573"/>
    <w:rsid w:val="009A153C"/>
    <w:rsid w:val="009A2387"/>
    <w:rsid w:val="009A490B"/>
    <w:rsid w:val="009C579E"/>
    <w:rsid w:val="009C6869"/>
    <w:rsid w:val="009D4C05"/>
    <w:rsid w:val="009E676B"/>
    <w:rsid w:val="009E68CF"/>
    <w:rsid w:val="00A01BDD"/>
    <w:rsid w:val="00A03CE3"/>
    <w:rsid w:val="00A120B1"/>
    <w:rsid w:val="00A13CCA"/>
    <w:rsid w:val="00A317BE"/>
    <w:rsid w:val="00A3487C"/>
    <w:rsid w:val="00A43C86"/>
    <w:rsid w:val="00A45D43"/>
    <w:rsid w:val="00A75D65"/>
    <w:rsid w:val="00A76765"/>
    <w:rsid w:val="00A81B66"/>
    <w:rsid w:val="00A821F3"/>
    <w:rsid w:val="00A84A3F"/>
    <w:rsid w:val="00A8662D"/>
    <w:rsid w:val="00A950A7"/>
    <w:rsid w:val="00A95CF6"/>
    <w:rsid w:val="00AA03E4"/>
    <w:rsid w:val="00AA69D9"/>
    <w:rsid w:val="00AA76F2"/>
    <w:rsid w:val="00AA7A24"/>
    <w:rsid w:val="00AA7D42"/>
    <w:rsid w:val="00AB1E19"/>
    <w:rsid w:val="00AB2FEF"/>
    <w:rsid w:val="00AB4F91"/>
    <w:rsid w:val="00AC0ECB"/>
    <w:rsid w:val="00AC2F4E"/>
    <w:rsid w:val="00AC5585"/>
    <w:rsid w:val="00AC71C9"/>
    <w:rsid w:val="00AD5741"/>
    <w:rsid w:val="00AD64CB"/>
    <w:rsid w:val="00AE6676"/>
    <w:rsid w:val="00AF45C8"/>
    <w:rsid w:val="00AF5631"/>
    <w:rsid w:val="00B137AB"/>
    <w:rsid w:val="00B20F94"/>
    <w:rsid w:val="00B210B5"/>
    <w:rsid w:val="00B267C8"/>
    <w:rsid w:val="00B27C10"/>
    <w:rsid w:val="00B27C96"/>
    <w:rsid w:val="00B32C59"/>
    <w:rsid w:val="00B453F3"/>
    <w:rsid w:val="00B504BD"/>
    <w:rsid w:val="00B62359"/>
    <w:rsid w:val="00B71CC4"/>
    <w:rsid w:val="00B811CB"/>
    <w:rsid w:val="00B9120D"/>
    <w:rsid w:val="00B9167F"/>
    <w:rsid w:val="00B95A81"/>
    <w:rsid w:val="00BA59D2"/>
    <w:rsid w:val="00BA5E87"/>
    <w:rsid w:val="00BB553C"/>
    <w:rsid w:val="00BB76EF"/>
    <w:rsid w:val="00BC3D63"/>
    <w:rsid w:val="00BD539B"/>
    <w:rsid w:val="00BD7081"/>
    <w:rsid w:val="00BF203A"/>
    <w:rsid w:val="00BF54EA"/>
    <w:rsid w:val="00BF714C"/>
    <w:rsid w:val="00C013B6"/>
    <w:rsid w:val="00C01AED"/>
    <w:rsid w:val="00C10A76"/>
    <w:rsid w:val="00C12795"/>
    <w:rsid w:val="00C410DC"/>
    <w:rsid w:val="00C474A9"/>
    <w:rsid w:val="00C62F3C"/>
    <w:rsid w:val="00C670F4"/>
    <w:rsid w:val="00C67FA0"/>
    <w:rsid w:val="00C736BB"/>
    <w:rsid w:val="00C7413E"/>
    <w:rsid w:val="00C7701B"/>
    <w:rsid w:val="00C85FA5"/>
    <w:rsid w:val="00C902D3"/>
    <w:rsid w:val="00C91994"/>
    <w:rsid w:val="00C9746E"/>
    <w:rsid w:val="00CA2DEC"/>
    <w:rsid w:val="00CA2EED"/>
    <w:rsid w:val="00CA6A48"/>
    <w:rsid w:val="00CB0C35"/>
    <w:rsid w:val="00CB4B60"/>
    <w:rsid w:val="00CB61A0"/>
    <w:rsid w:val="00CC20A8"/>
    <w:rsid w:val="00CD06B6"/>
    <w:rsid w:val="00CD0A44"/>
    <w:rsid w:val="00CF3801"/>
    <w:rsid w:val="00D0349A"/>
    <w:rsid w:val="00D172CA"/>
    <w:rsid w:val="00D21942"/>
    <w:rsid w:val="00D235A5"/>
    <w:rsid w:val="00D278C7"/>
    <w:rsid w:val="00D32AFB"/>
    <w:rsid w:val="00D446A3"/>
    <w:rsid w:val="00D46E2D"/>
    <w:rsid w:val="00D64D21"/>
    <w:rsid w:val="00D80341"/>
    <w:rsid w:val="00D83A2C"/>
    <w:rsid w:val="00D84021"/>
    <w:rsid w:val="00DA01FA"/>
    <w:rsid w:val="00DA1AEC"/>
    <w:rsid w:val="00DA37B0"/>
    <w:rsid w:val="00DB3BDB"/>
    <w:rsid w:val="00DC2B12"/>
    <w:rsid w:val="00DC4660"/>
    <w:rsid w:val="00DC7C92"/>
    <w:rsid w:val="00DD4205"/>
    <w:rsid w:val="00DD4278"/>
    <w:rsid w:val="00DD70AF"/>
    <w:rsid w:val="00DE2191"/>
    <w:rsid w:val="00DE2788"/>
    <w:rsid w:val="00DE7E03"/>
    <w:rsid w:val="00E0030D"/>
    <w:rsid w:val="00E03257"/>
    <w:rsid w:val="00E14E9F"/>
    <w:rsid w:val="00E17678"/>
    <w:rsid w:val="00E207FA"/>
    <w:rsid w:val="00E33AA9"/>
    <w:rsid w:val="00E436E4"/>
    <w:rsid w:val="00E43EC3"/>
    <w:rsid w:val="00E44A0A"/>
    <w:rsid w:val="00E62FB4"/>
    <w:rsid w:val="00E64422"/>
    <w:rsid w:val="00E74B79"/>
    <w:rsid w:val="00E83688"/>
    <w:rsid w:val="00E90A19"/>
    <w:rsid w:val="00E96084"/>
    <w:rsid w:val="00E9780A"/>
    <w:rsid w:val="00EA41DA"/>
    <w:rsid w:val="00EB101F"/>
    <w:rsid w:val="00EE1256"/>
    <w:rsid w:val="00EE44F2"/>
    <w:rsid w:val="00EE7C35"/>
    <w:rsid w:val="00F05AD4"/>
    <w:rsid w:val="00F1164B"/>
    <w:rsid w:val="00F21584"/>
    <w:rsid w:val="00F225DE"/>
    <w:rsid w:val="00F250C5"/>
    <w:rsid w:val="00F44C9D"/>
    <w:rsid w:val="00F44DEA"/>
    <w:rsid w:val="00F5132A"/>
    <w:rsid w:val="00F63D1C"/>
    <w:rsid w:val="00F64CA6"/>
    <w:rsid w:val="00F824D7"/>
    <w:rsid w:val="00F83737"/>
    <w:rsid w:val="00F8611E"/>
    <w:rsid w:val="00F969B3"/>
    <w:rsid w:val="00FA3412"/>
    <w:rsid w:val="00FA49E8"/>
    <w:rsid w:val="00FB4F7F"/>
    <w:rsid w:val="00FC14AE"/>
    <w:rsid w:val="00FC6F8D"/>
    <w:rsid w:val="00FD28FF"/>
    <w:rsid w:val="00FD5C4A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48356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359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A49E8"/>
    <w:pPr>
      <w:keepNext/>
      <w:keepLines/>
      <w:spacing w:before="11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basedOn w:val="Fuentedeprrafopredeter"/>
    <w:uiPriority w:val="32"/>
    <w:qFormat/>
    <w:rsid w:val="00B62359"/>
    <w:rPr>
      <w:b/>
      <w:bCs/>
      <w:smallCaps/>
      <w:color w:val="0070CD" w:themeColor="accent1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1"/>
    <w:rsid w:val="00B62359"/>
    <w:rPr>
      <w:rFonts w:asciiTheme="majorHAnsi" w:eastAsiaTheme="majorEastAsia" w:hAnsiTheme="majorHAnsi" w:cstheme="majorBidi"/>
      <w:b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2"/>
    <w:rsid w:val="00B62359"/>
    <w:rPr>
      <w:rFonts w:asciiTheme="majorHAnsi" w:eastAsiaTheme="majorEastAsia" w:hAnsiTheme="majorHAnsi" w:cstheme="majorBidi"/>
      <w:b/>
      <w:sz w:val="28"/>
      <w:szCs w:val="26"/>
      <w:lang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FA49E8"/>
    <w:rPr>
      <w:rFonts w:asciiTheme="majorHAnsi" w:eastAsiaTheme="majorEastAsia" w:hAnsiTheme="majorHAnsi" w:cstheme="majorBidi"/>
      <w:b/>
      <w:sz w:val="22"/>
      <w:szCs w:val="24"/>
      <w:lang w:eastAsia="en-US"/>
    </w:rPr>
  </w:style>
  <w:style w:type="paragraph" w:styleId="Prrafodelista">
    <w:name w:val="List Paragraph"/>
    <w:basedOn w:val="Normal"/>
    <w:uiPriority w:val="1"/>
    <w:qFormat/>
    <w:rsid w:val="0087045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70450"/>
    <w:pPr>
      <w:autoSpaceDE w:val="0"/>
      <w:autoSpaceDN w:val="0"/>
      <w:spacing w:after="0"/>
    </w:pPr>
    <w:rPr>
      <w:rFonts w:eastAsia="Cambria" w:cs="Cambri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70450"/>
    <w:rPr>
      <w:rFonts w:ascii="Cambria" w:eastAsia="Cambria" w:hAnsi="Cambria" w:cs="Cambria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A42AE"/>
    <w:pPr>
      <w:autoSpaceDE w:val="0"/>
      <w:autoSpaceDN w:val="0"/>
      <w:spacing w:after="0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946DA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6DA5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6D2DAE"/>
    <w:pPr>
      <w:spacing w:after="200"/>
    </w:pPr>
    <w:rPr>
      <w:i/>
      <w:iCs/>
      <w:color w:val="004883" w:themeColor="text2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17001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1C36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E1C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rc182\Downloads\Tragsa%20CARTA.dotx" TargetMode="External"/></Relationships>
</file>

<file path=word/theme/theme1.xml><?xml version="1.0" encoding="utf-8"?>
<a:theme xmlns:a="http://schemas.openxmlformats.org/drawingml/2006/main" name="Tema de Office">
  <a:themeElements>
    <a:clrScheme name="Grupo Tragsa">
      <a:dk1>
        <a:sysClr val="windowText" lastClr="000000"/>
      </a:dk1>
      <a:lt1>
        <a:sysClr val="window" lastClr="FFFFFF"/>
      </a:lt1>
      <a:dk2>
        <a:srgbClr val="004883"/>
      </a:dk2>
      <a:lt2>
        <a:srgbClr val="EEECE1"/>
      </a:lt2>
      <a:accent1>
        <a:srgbClr val="0070CD"/>
      </a:accent1>
      <a:accent2>
        <a:srgbClr val="00434D"/>
      </a:accent2>
      <a:accent3>
        <a:srgbClr val="398E35"/>
      </a:accent3>
      <a:accent4>
        <a:srgbClr val="6EA12C"/>
      </a:accent4>
      <a:accent5>
        <a:srgbClr val="006876"/>
      </a:accent5>
      <a:accent6>
        <a:srgbClr val="F27400"/>
      </a:accent6>
      <a:hlink>
        <a:srgbClr val="0000FF"/>
      </a:hlink>
      <a:folHlink>
        <a:srgbClr val="800080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Props1.xml><?xml version="1.0" encoding="utf-8"?>
<ds:datastoreItem xmlns:ds="http://schemas.openxmlformats.org/officeDocument/2006/customXml" ds:itemID="{72C2308F-5DED-4FE2-B75D-D9D7C0315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B0143-66AF-48EB-8C27-2F5E9C877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2CB2E-6B1C-4C99-AE55-64F96186362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130DA-20BE-4123-AF73-F7C347AEDD1C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</Template>
  <TotalTime>0</TotalTime>
  <Pages>1</Pages>
  <Words>113</Words>
  <Characters>627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2026-10-02T10:49:00Z</dcterms:created>
  <dcterms:modified xsi:type="dcterms:W3CDTF">2026-10-02T11:06:00Z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</Properties>
</file>